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07D" w:rsidRPr="006A1996" w:rsidRDefault="00C5507D" w:rsidP="00C5507D">
      <w:pPr>
        <w:pStyle w:val="NoSpacing"/>
        <w:rPr>
          <w:i/>
          <w:sz w:val="18"/>
          <w:szCs w:val="18"/>
          <w:lang w:val="nl-NL"/>
        </w:rPr>
      </w:pPr>
    </w:p>
    <w:p w:rsidR="006A7E3D" w:rsidRDefault="006A7E3D" w:rsidP="006A7E3D">
      <w:pPr>
        <w:pStyle w:val="NoSpacing"/>
      </w:pPr>
      <w:r>
        <w:rPr>
          <w:b/>
          <w:i/>
          <w:sz w:val="18"/>
          <w:szCs w:val="18"/>
          <w:lang w:val="nl-NL"/>
        </w:rPr>
        <w:t xml:space="preserve">                                                                     </w:t>
      </w:r>
    </w:p>
    <w:p w:rsidR="00562473" w:rsidRPr="00562473" w:rsidRDefault="00AD2545" w:rsidP="006A7E3D">
      <w:pPr>
        <w:pStyle w:val="NoSpacing"/>
        <w:jc w:val="right"/>
        <w:rPr>
          <w:b/>
          <w:i/>
          <w:sz w:val="18"/>
          <w:szCs w:val="18"/>
          <w:lang w:val="nl-NL"/>
        </w:rPr>
      </w:pPr>
      <w:r>
        <w:rPr>
          <w:b/>
          <w:i/>
          <w:noProof/>
          <w:sz w:val="18"/>
          <w:szCs w:val="18"/>
          <w:lang w:val="nl-NL" w:eastAsia="nl-NL"/>
        </w:rPr>
        <w:drawing>
          <wp:inline distT="0" distB="0" distL="0" distR="0">
            <wp:extent cx="4695825" cy="1232755"/>
            <wp:effectExtent l="19050" t="0" r="9525" b="0"/>
            <wp:docPr id="2" name="Picture 1" descr="C:\Users\Gebruiker\Downloads\LogoMeyra D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bruiker\Downloads\LogoMeyra Def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23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473" w:rsidRDefault="00C5507D" w:rsidP="00562473">
      <w:pPr>
        <w:pStyle w:val="NoSpacing"/>
        <w:rPr>
          <w:i/>
          <w:sz w:val="18"/>
          <w:szCs w:val="18"/>
          <w:lang w:val="nl-NL"/>
        </w:rPr>
      </w:pPr>
      <w:r w:rsidRPr="006A1996">
        <w:rPr>
          <w:i/>
          <w:sz w:val="18"/>
          <w:szCs w:val="18"/>
          <w:lang w:val="nl-NL"/>
        </w:rPr>
        <w:t>LAAN VAN BOL ‘ES 3</w:t>
      </w:r>
    </w:p>
    <w:p w:rsidR="00C5507D" w:rsidRPr="006A1996" w:rsidRDefault="00C5507D" w:rsidP="00562473">
      <w:pPr>
        <w:pStyle w:val="NoSpacing"/>
        <w:rPr>
          <w:i/>
          <w:sz w:val="18"/>
          <w:szCs w:val="18"/>
          <w:lang w:val="nl-NL"/>
        </w:rPr>
      </w:pPr>
      <w:r w:rsidRPr="006A1996">
        <w:rPr>
          <w:i/>
          <w:sz w:val="18"/>
          <w:szCs w:val="18"/>
          <w:lang w:val="nl-NL"/>
        </w:rPr>
        <w:t>3122 AE SCHIEDAM</w:t>
      </w:r>
    </w:p>
    <w:p w:rsidR="00562473" w:rsidRPr="00AD2545" w:rsidRDefault="00C5507D" w:rsidP="00C5507D">
      <w:pPr>
        <w:pStyle w:val="NoSpacing"/>
        <w:rPr>
          <w:i/>
          <w:sz w:val="18"/>
          <w:szCs w:val="18"/>
          <w:lang w:val="nl-NL"/>
        </w:rPr>
      </w:pPr>
      <w:r w:rsidRPr="00AD2545">
        <w:rPr>
          <w:i/>
          <w:sz w:val="18"/>
          <w:szCs w:val="18"/>
          <w:lang w:val="nl-NL"/>
        </w:rPr>
        <w:t>TEL:</w:t>
      </w:r>
      <w:r w:rsidR="00393817" w:rsidRPr="00AD2545">
        <w:rPr>
          <w:i/>
          <w:sz w:val="18"/>
          <w:szCs w:val="18"/>
          <w:lang w:val="nl-NL"/>
        </w:rPr>
        <w:t xml:space="preserve"> </w:t>
      </w:r>
      <w:r w:rsidRPr="00AD2545">
        <w:rPr>
          <w:i/>
          <w:sz w:val="18"/>
          <w:szCs w:val="18"/>
          <w:lang w:val="nl-NL"/>
        </w:rPr>
        <w:t>010</w:t>
      </w:r>
      <w:r w:rsidR="006A1996" w:rsidRPr="00AD2545">
        <w:rPr>
          <w:i/>
          <w:sz w:val="18"/>
          <w:szCs w:val="18"/>
          <w:lang w:val="nl-NL"/>
        </w:rPr>
        <w:t xml:space="preserve">-4751234       </w:t>
      </w:r>
    </w:p>
    <w:p w:rsidR="00BC0AFC" w:rsidRPr="00BC0AFC" w:rsidRDefault="00C5507D" w:rsidP="00BC0AFC">
      <w:pPr>
        <w:pStyle w:val="NoSpacing"/>
        <w:spacing w:line="480" w:lineRule="auto"/>
        <w:rPr>
          <w:lang w:val="nl-NL"/>
        </w:rPr>
      </w:pPr>
      <w:r w:rsidRPr="00AD2545">
        <w:rPr>
          <w:i/>
          <w:sz w:val="18"/>
          <w:szCs w:val="18"/>
          <w:lang w:val="nl-NL"/>
        </w:rPr>
        <w:t xml:space="preserve">MAIL: </w:t>
      </w:r>
      <w:r w:rsidR="006A1996" w:rsidRPr="00AD2545">
        <w:rPr>
          <w:i/>
          <w:sz w:val="18"/>
          <w:szCs w:val="18"/>
          <w:lang w:val="nl-NL"/>
        </w:rPr>
        <w:t xml:space="preserve"> </w:t>
      </w:r>
      <w:hyperlink r:id="rId9" w:history="1">
        <w:r w:rsidR="00993E0E" w:rsidRPr="00AD2545">
          <w:rPr>
            <w:rStyle w:val="Hyperlink"/>
            <w:i/>
            <w:sz w:val="18"/>
            <w:szCs w:val="18"/>
            <w:lang w:val="nl-NL"/>
          </w:rPr>
          <w:t>inschrijvingen@huisartsenpraktijkmeyra.nl</w:t>
        </w:r>
      </w:hyperlink>
      <w:bookmarkStart w:id="0" w:name="_GoBack"/>
      <w:bookmarkEnd w:id="0"/>
    </w:p>
    <w:p w:rsidR="00993E0E" w:rsidRPr="00BC0AFC" w:rsidRDefault="00D92C92" w:rsidP="00BC0AFC">
      <w:pPr>
        <w:pStyle w:val="NoSpacing"/>
        <w:spacing w:line="480" w:lineRule="auto"/>
        <w:rPr>
          <w:b/>
          <w:i/>
          <w:sz w:val="18"/>
          <w:szCs w:val="18"/>
          <w:lang w:val="nl-NL"/>
        </w:rPr>
      </w:pPr>
      <w:r w:rsidRPr="00BC0AFC">
        <w:rPr>
          <w:b/>
          <w:lang w:val="nl-NL"/>
        </w:rPr>
        <w:t>AANMELD</w:t>
      </w:r>
      <w:r w:rsidR="00B56DF2" w:rsidRPr="00BC0AFC">
        <w:rPr>
          <w:b/>
          <w:lang w:val="nl-NL"/>
        </w:rPr>
        <w:t xml:space="preserve">FORMULIER NIEUWE </w:t>
      </w:r>
      <w:r w:rsidR="00B423C9" w:rsidRPr="00BC0AFC">
        <w:rPr>
          <w:b/>
          <w:lang w:val="nl-NL"/>
        </w:rPr>
        <w:t>PATIENT</w:t>
      </w:r>
    </w:p>
    <w:tbl>
      <w:tblPr>
        <w:tblStyle w:val="TableGrid"/>
        <w:tblpPr w:leftFromText="141" w:rightFromText="141" w:vertAnchor="text" w:horzAnchor="margin" w:tblpY="175"/>
        <w:tblW w:w="9426" w:type="dxa"/>
        <w:tblLook w:val="04A0"/>
      </w:tblPr>
      <w:tblGrid>
        <w:gridCol w:w="2235"/>
        <w:gridCol w:w="7191"/>
      </w:tblGrid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  <w:r w:rsidRPr="00C5507D">
              <w:rPr>
                <w:lang w:val="nl-NL"/>
              </w:rPr>
              <w:t>Achternaam, voorletters: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  <w:r>
              <w:rPr>
                <w:lang w:val="nl-NL"/>
              </w:rPr>
              <w:t>Roepnaam: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</w:pPr>
            <w:r w:rsidRPr="00C5507D">
              <w:rPr>
                <w:lang w:val="nl-NL"/>
              </w:rPr>
              <w:t>Geboortedatum:</w:t>
            </w:r>
            <w:r w:rsidRPr="00C5507D">
              <w:rPr>
                <w:lang w:val="nl-NL"/>
              </w:rPr>
              <w:tab/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</w:pPr>
            <w:proofErr w:type="spellStart"/>
            <w:r>
              <w:t>Geslacht</w:t>
            </w:r>
            <w:proofErr w:type="spellEnd"/>
            <w:r>
              <w:t>: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  <w:proofErr w:type="spellStart"/>
            <w:r w:rsidRPr="00C5507D">
              <w:t>Adres</w:t>
            </w:r>
            <w:proofErr w:type="spellEnd"/>
            <w:r>
              <w:t>: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</w:p>
        </w:tc>
      </w:tr>
      <w:tr w:rsidR="00D126EA" w:rsidRPr="00C5507D" w:rsidTr="00B743E9">
        <w:trPr>
          <w:trHeight w:val="794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  <w:r w:rsidRPr="00C5507D">
              <w:rPr>
                <w:lang w:val="nl-NL"/>
              </w:rPr>
              <w:t>Tel. N</w:t>
            </w:r>
            <w:r>
              <w:rPr>
                <w:lang w:val="nl-NL"/>
              </w:rPr>
              <w:t>r.T</w:t>
            </w:r>
            <w:r w:rsidRPr="00C5507D">
              <w:rPr>
                <w:lang w:val="nl-NL"/>
              </w:rPr>
              <w:t>huis</w:t>
            </w:r>
            <w:r>
              <w:rPr>
                <w:lang w:val="nl-NL"/>
              </w:rPr>
              <w:t xml:space="preserve"> / Mobiel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lang w:val="en-GB"/>
              </w:rPr>
            </w:pPr>
            <w:r>
              <w:rPr>
                <w:lang w:val="nl-NL"/>
              </w:rPr>
              <w:t>E-mail:</w:t>
            </w:r>
          </w:p>
        </w:tc>
        <w:tc>
          <w:tcPr>
            <w:tcW w:w="7191" w:type="dxa"/>
          </w:tcPr>
          <w:p w:rsidR="00D126EA" w:rsidRDefault="00D126EA" w:rsidP="00D126EA">
            <w:pPr>
              <w:pStyle w:val="NoSpacing"/>
              <w:rPr>
                <w:lang w:val="nl-NL"/>
              </w:rPr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  <w:proofErr w:type="spellStart"/>
            <w:r w:rsidRPr="00C5507D">
              <w:rPr>
                <w:lang w:val="en-GB"/>
              </w:rPr>
              <w:t>Burgerservicenr</w:t>
            </w:r>
            <w:proofErr w:type="spellEnd"/>
            <w:r w:rsidRPr="00C5507D">
              <w:rPr>
                <w:lang w:val="en-GB"/>
              </w:rPr>
              <w:t xml:space="preserve">. </w:t>
            </w:r>
            <w:r w:rsidRPr="00C5507D">
              <w:rPr>
                <w:lang w:val="nl-NL"/>
              </w:rPr>
              <w:t>(BSN)</w:t>
            </w:r>
            <w:r>
              <w:rPr>
                <w:lang w:val="nl-NL"/>
              </w:rPr>
              <w:t>: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lang w:val="en-GB"/>
              </w:rPr>
            </w:pPr>
          </w:p>
        </w:tc>
      </w:tr>
      <w:tr w:rsidR="00D126EA" w:rsidRPr="006A7E3D" w:rsidTr="00B743E9">
        <w:trPr>
          <w:trHeight w:val="790"/>
        </w:trPr>
        <w:tc>
          <w:tcPr>
            <w:tcW w:w="2235" w:type="dxa"/>
          </w:tcPr>
          <w:p w:rsidR="00D126EA" w:rsidRDefault="00D126EA" w:rsidP="00D126EA">
            <w:pPr>
              <w:pStyle w:val="NoSpacing"/>
              <w:rPr>
                <w:lang w:val="nl-NL"/>
              </w:rPr>
            </w:pPr>
            <w:r w:rsidRPr="00C5507D">
              <w:rPr>
                <w:lang w:val="nl-NL"/>
              </w:rPr>
              <w:t>Legitimatie</w:t>
            </w:r>
            <w:r>
              <w:rPr>
                <w:lang w:val="nl-NL"/>
              </w:rPr>
              <w:t xml:space="preserve"> type +</w:t>
            </w:r>
          </w:p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  <w:r w:rsidRPr="008D5DE8">
              <w:rPr>
                <w:lang w:val="nl-NL"/>
              </w:rPr>
              <w:t>Paspoort / ID kaart / Rijbewijs*  Nr: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bCs/>
                <w:lang w:val="nl-NL"/>
              </w:rPr>
            </w:pPr>
            <w:r w:rsidRPr="00C5507D">
              <w:rPr>
                <w:bCs/>
                <w:lang w:val="nl-NL"/>
              </w:rPr>
              <w:t>Verzekering en polis no.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bCs/>
                <w:lang w:val="nl-NL"/>
              </w:rPr>
            </w:pPr>
          </w:p>
        </w:tc>
      </w:tr>
      <w:tr w:rsidR="00D126EA" w:rsidRPr="00C5507D" w:rsidTr="00B743E9">
        <w:trPr>
          <w:trHeight w:val="790"/>
        </w:trPr>
        <w:tc>
          <w:tcPr>
            <w:tcW w:w="2235" w:type="dxa"/>
          </w:tcPr>
          <w:p w:rsidR="00D126EA" w:rsidRPr="00C5507D" w:rsidRDefault="00D126EA" w:rsidP="00D126EA">
            <w:pPr>
              <w:pStyle w:val="NoSpacing"/>
              <w:rPr>
                <w:lang w:val="nl-NL"/>
              </w:rPr>
            </w:pPr>
            <w:r w:rsidRPr="00C5507D">
              <w:rPr>
                <w:bCs/>
                <w:lang w:val="nl-NL"/>
              </w:rPr>
              <w:t>Apotheek</w:t>
            </w:r>
            <w:r>
              <w:rPr>
                <w:bCs/>
                <w:lang w:val="nl-NL"/>
              </w:rPr>
              <w:t xml:space="preserve"> + adres</w:t>
            </w:r>
            <w:r w:rsidRPr="00C5507D">
              <w:rPr>
                <w:bCs/>
                <w:lang w:val="nl-NL"/>
              </w:rPr>
              <w:t>:</w:t>
            </w:r>
          </w:p>
        </w:tc>
        <w:tc>
          <w:tcPr>
            <w:tcW w:w="7191" w:type="dxa"/>
          </w:tcPr>
          <w:p w:rsidR="00D126EA" w:rsidRPr="00C5507D" w:rsidRDefault="00D126EA" w:rsidP="00D126EA">
            <w:pPr>
              <w:pStyle w:val="NoSpacing"/>
              <w:rPr>
                <w:bCs/>
                <w:lang w:val="nl-NL"/>
              </w:rPr>
            </w:pPr>
          </w:p>
        </w:tc>
      </w:tr>
      <w:tr w:rsidR="00D126EA" w:rsidRPr="006A7E3D" w:rsidTr="00B743E9">
        <w:trPr>
          <w:trHeight w:val="794"/>
        </w:trPr>
        <w:tc>
          <w:tcPr>
            <w:tcW w:w="2235" w:type="dxa"/>
          </w:tcPr>
          <w:p w:rsidR="00D126EA" w:rsidRDefault="00D126EA" w:rsidP="00D126EA">
            <w:pPr>
              <w:pStyle w:val="NoSpacing"/>
              <w:rPr>
                <w:lang w:val="nl-NL"/>
              </w:rPr>
            </w:pPr>
            <w:r w:rsidRPr="00C5507D">
              <w:rPr>
                <w:lang w:val="nl-NL"/>
              </w:rPr>
              <w:lastRenderedPageBreak/>
              <w:t>Vorige huisarts</w:t>
            </w:r>
            <w:r>
              <w:rPr>
                <w:lang w:val="nl-NL"/>
              </w:rPr>
              <w:t xml:space="preserve"> + adres</w:t>
            </w:r>
            <w:r w:rsidRPr="00C5507D">
              <w:rPr>
                <w:lang w:val="nl-NL"/>
              </w:rPr>
              <w:t>:</w:t>
            </w:r>
          </w:p>
          <w:p w:rsidR="006A1996" w:rsidRDefault="006A1996" w:rsidP="00D126EA">
            <w:pPr>
              <w:pStyle w:val="NoSpacing"/>
              <w:rPr>
                <w:lang w:val="nl-NL"/>
              </w:rPr>
            </w:pPr>
          </w:p>
          <w:p w:rsidR="006A1996" w:rsidRPr="00E50CAF" w:rsidRDefault="006A1996" w:rsidP="00D126EA">
            <w:pPr>
              <w:pStyle w:val="NoSpacing"/>
              <w:rPr>
                <w:bCs/>
                <w:lang w:val="nl-NL"/>
              </w:rPr>
            </w:pPr>
            <w:r>
              <w:rPr>
                <w:lang w:val="nl-NL"/>
              </w:rPr>
              <w:t>Reden van overstap?</w:t>
            </w:r>
          </w:p>
        </w:tc>
        <w:tc>
          <w:tcPr>
            <w:tcW w:w="7191" w:type="dxa"/>
          </w:tcPr>
          <w:p w:rsidR="00D126EA" w:rsidRDefault="00D126EA" w:rsidP="00D126EA">
            <w:pPr>
              <w:pStyle w:val="NoSpacing"/>
              <w:rPr>
                <w:lang w:val="nl-NL"/>
              </w:rPr>
            </w:pPr>
          </w:p>
          <w:p w:rsidR="006A1996" w:rsidRDefault="006A1996" w:rsidP="00D126EA">
            <w:pPr>
              <w:pStyle w:val="NoSpacing"/>
              <w:rPr>
                <w:lang w:val="nl-NL"/>
              </w:rPr>
            </w:pPr>
          </w:p>
          <w:p w:rsidR="006A1996" w:rsidRDefault="006A1996" w:rsidP="00D126EA">
            <w:pPr>
              <w:pStyle w:val="NoSpacing"/>
              <w:rPr>
                <w:lang w:val="nl-NL"/>
              </w:rPr>
            </w:pPr>
          </w:p>
          <w:p w:rsidR="006A1996" w:rsidRPr="00C5507D" w:rsidRDefault="006A1996" w:rsidP="00D126EA">
            <w:pPr>
              <w:pStyle w:val="NoSpacing"/>
              <w:rPr>
                <w:lang w:val="nl-NL"/>
              </w:rPr>
            </w:pPr>
          </w:p>
        </w:tc>
      </w:tr>
    </w:tbl>
    <w:tbl>
      <w:tblPr>
        <w:tblStyle w:val="TableGrid"/>
        <w:tblW w:w="0" w:type="auto"/>
        <w:tblLook w:val="04A0"/>
      </w:tblPr>
      <w:tblGrid>
        <w:gridCol w:w="2235"/>
        <w:gridCol w:w="6977"/>
      </w:tblGrid>
      <w:tr w:rsidR="006A1996" w:rsidRPr="006A7E3D" w:rsidTr="006A1996">
        <w:tc>
          <w:tcPr>
            <w:tcW w:w="2235" w:type="dxa"/>
          </w:tcPr>
          <w:p w:rsidR="00562473" w:rsidRDefault="00562473" w:rsidP="00562473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Medische voorgeschiedenis</w:t>
            </w:r>
          </w:p>
          <w:p w:rsidR="00562473" w:rsidRDefault="00562473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  <w:p w:rsidR="00B559CF" w:rsidRDefault="006A1996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Medicijnen</w:t>
            </w:r>
          </w:p>
          <w:p w:rsidR="00B559CF" w:rsidRDefault="00B559CF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  <w:p w:rsidR="00B559CF" w:rsidRDefault="00B559CF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Allergie</w:t>
            </w:r>
          </w:p>
          <w:p w:rsidR="00D92C92" w:rsidRDefault="00D92C92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  <w:p w:rsidR="00562473" w:rsidRDefault="00D92C92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Onder controle bij specialist zo ja voor wat?</w:t>
            </w:r>
          </w:p>
        </w:tc>
        <w:tc>
          <w:tcPr>
            <w:tcW w:w="6977" w:type="dxa"/>
          </w:tcPr>
          <w:p w:rsidR="006A1996" w:rsidRDefault="006A1996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  <w:p w:rsidR="00562473" w:rsidRDefault="00562473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  <w:p w:rsidR="00562473" w:rsidRDefault="00562473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  <w:p w:rsidR="00562473" w:rsidRDefault="00562473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  <w:p w:rsidR="00562473" w:rsidRDefault="00562473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</w:tc>
      </w:tr>
      <w:tr w:rsidR="006A1996" w:rsidRPr="00CE31E1" w:rsidTr="006A1996">
        <w:tc>
          <w:tcPr>
            <w:tcW w:w="2235" w:type="dxa"/>
          </w:tcPr>
          <w:p w:rsidR="006A1996" w:rsidRDefault="006A1996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Kreeg u de griepprik</w:t>
            </w:r>
          </w:p>
          <w:p w:rsidR="00CE31E1" w:rsidRDefault="006A1996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bij uw vorige arts?</w:t>
            </w:r>
          </w:p>
          <w:p w:rsidR="00CE31E1" w:rsidRDefault="00CE31E1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WEL/GEEN toestemming voor het delen van uw gegevens met de huisartsenpost ?</w:t>
            </w:r>
          </w:p>
          <w:p w:rsidR="00CE31E1" w:rsidRDefault="00CE31E1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 xml:space="preserve">LSP </w:t>
            </w:r>
          </w:p>
          <w:p w:rsidR="00CE31E1" w:rsidRDefault="00CE31E1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  <w:t>www.volgjezorg.nl</w:t>
            </w:r>
          </w:p>
        </w:tc>
        <w:tc>
          <w:tcPr>
            <w:tcW w:w="6977" w:type="dxa"/>
          </w:tcPr>
          <w:p w:rsidR="006A1996" w:rsidRDefault="006A1996" w:rsidP="00052215">
            <w:pPr>
              <w:jc w:val="both"/>
              <w:rPr>
                <w:rFonts w:cs="Tahoma"/>
                <w:bCs/>
                <w:i/>
                <w:sz w:val="24"/>
                <w:szCs w:val="24"/>
                <w:u w:val="single"/>
                <w:lang w:val="nl-NL"/>
              </w:rPr>
            </w:pPr>
          </w:p>
        </w:tc>
      </w:tr>
    </w:tbl>
    <w:p w:rsidR="00562473" w:rsidRDefault="00562473" w:rsidP="00052215">
      <w:pPr>
        <w:jc w:val="both"/>
        <w:rPr>
          <w:rFonts w:cs="Tahoma"/>
          <w:b/>
          <w:bCs/>
          <w:i/>
          <w:szCs w:val="16"/>
          <w:u w:val="single"/>
          <w:lang w:val="nl-NL"/>
        </w:rPr>
      </w:pPr>
    </w:p>
    <w:p w:rsidR="00D92C92" w:rsidRPr="00D92C92" w:rsidRDefault="00D92C92" w:rsidP="00D92C92">
      <w:pPr>
        <w:pStyle w:val="ListParagraph"/>
        <w:numPr>
          <w:ilvl w:val="0"/>
          <w:numId w:val="7"/>
        </w:numPr>
        <w:jc w:val="both"/>
        <w:rPr>
          <w:rFonts w:cs="Tahoma"/>
          <w:b/>
          <w:bCs/>
          <w:i/>
          <w:szCs w:val="16"/>
          <w:u w:val="single"/>
          <w:lang w:val="nl-NL"/>
        </w:rPr>
      </w:pPr>
      <w:r>
        <w:rPr>
          <w:rFonts w:cs="Tahoma"/>
          <w:b/>
          <w:bCs/>
          <w:i/>
          <w:szCs w:val="16"/>
          <w:u w:val="single"/>
          <w:lang w:val="nl-NL"/>
        </w:rPr>
        <w:t>LET OP! Dit betreft een aanmeldformulier. Tot het moment dat u een officiele bevestiging krijgt dat u ingeschreven bent blijft u bij uw huidige huisarts ingeschreven.</w:t>
      </w:r>
    </w:p>
    <w:p w:rsidR="00850B9F" w:rsidRDefault="00850B9F" w:rsidP="00B743E9">
      <w:pPr>
        <w:rPr>
          <w:lang w:val="nl-NL"/>
        </w:rPr>
      </w:pPr>
      <w:r w:rsidRPr="00E50CAF">
        <w:rPr>
          <w:lang w:val="nl-NL"/>
        </w:rPr>
        <w:t xml:space="preserve">Hierbij geef ik toestemming om mijn medische gegevens op te vragen </w:t>
      </w:r>
      <w:r w:rsidR="00D92C92">
        <w:rPr>
          <w:lang w:val="nl-NL"/>
        </w:rPr>
        <w:t>:</w:t>
      </w:r>
    </w:p>
    <w:p w:rsidR="00DB04FE" w:rsidRPr="00E50CAF" w:rsidRDefault="00DB04FE" w:rsidP="00B743E9">
      <w:pPr>
        <w:rPr>
          <w:i/>
          <w:lang w:val="nl-NL"/>
        </w:rPr>
      </w:pPr>
    </w:p>
    <w:p w:rsidR="004A62E9" w:rsidRPr="00422955" w:rsidRDefault="00DB04FE" w:rsidP="00B743E9">
      <w:pPr>
        <w:rPr>
          <w:lang w:val="nl-NL"/>
        </w:rPr>
      </w:pPr>
      <w:r w:rsidRPr="00422955">
        <w:rPr>
          <w:lang w:val="nl-NL"/>
        </w:rPr>
        <w:t>Datum:____</w:t>
      </w:r>
      <w:r w:rsidR="00B743E9" w:rsidRPr="00422955">
        <w:rPr>
          <w:lang w:val="nl-NL"/>
        </w:rPr>
        <w:t>_______________________________</w:t>
      </w:r>
      <w:r w:rsidRPr="00422955">
        <w:rPr>
          <w:lang w:val="nl-NL"/>
        </w:rPr>
        <w:t>Handtekening:______________________________________</w:t>
      </w:r>
    </w:p>
    <w:p w:rsidR="004A62E9" w:rsidRPr="004A62E9" w:rsidRDefault="004A62E9" w:rsidP="00B743E9">
      <w:pPr>
        <w:rPr>
          <w:i/>
          <w:lang w:val="nl-NL"/>
        </w:rPr>
      </w:pPr>
      <w:r w:rsidRPr="004A62E9">
        <w:rPr>
          <w:lang w:val="nl-NL"/>
        </w:rPr>
        <w:t>Door assistent/praktijkmanager in t</w:t>
      </w:r>
      <w:r>
        <w:rPr>
          <w:lang w:val="nl-NL"/>
        </w:rPr>
        <w:t>e vullen:</w:t>
      </w:r>
    </w:p>
    <w:tbl>
      <w:tblPr>
        <w:tblpPr w:leftFromText="141" w:rightFromText="141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5985"/>
      </w:tblGrid>
      <w:tr w:rsidR="00D92C92" w:rsidRPr="00E50CAF" w:rsidTr="00D92C92">
        <w:trPr>
          <w:trHeight w:val="256"/>
        </w:trPr>
        <w:tc>
          <w:tcPr>
            <w:tcW w:w="3227" w:type="dxa"/>
            <w:shd w:val="clear" w:color="auto" w:fill="auto"/>
          </w:tcPr>
          <w:p w:rsidR="00D92C92" w:rsidRPr="00E50CAF" w:rsidRDefault="00D92C92" w:rsidP="00D92C92">
            <w:pPr>
              <w:rPr>
                <w:i/>
              </w:rPr>
            </w:pPr>
            <w:proofErr w:type="spellStart"/>
            <w:r w:rsidRPr="00E50CAF">
              <w:t>Aangenomen</w:t>
            </w:r>
            <w:proofErr w:type="spellEnd"/>
            <w:r>
              <w:t xml:space="preserve"> </w:t>
            </w:r>
            <w:r w:rsidRPr="00E50CAF">
              <w:t>en</w:t>
            </w:r>
            <w:r>
              <w:t xml:space="preserve"> </w:t>
            </w:r>
            <w:proofErr w:type="spellStart"/>
            <w:r w:rsidRPr="00E50CAF">
              <w:t>gecontroleerd</w:t>
            </w:r>
            <w:proofErr w:type="spellEnd"/>
            <w:r w:rsidRPr="00E50CAF">
              <w:t xml:space="preserve"> door</w:t>
            </w:r>
          </w:p>
        </w:tc>
        <w:tc>
          <w:tcPr>
            <w:tcW w:w="5985" w:type="dxa"/>
            <w:shd w:val="clear" w:color="auto" w:fill="auto"/>
          </w:tcPr>
          <w:p w:rsidR="00D92C92" w:rsidRPr="00E50CAF" w:rsidRDefault="00D92C92" w:rsidP="00D92C92">
            <w:pPr>
              <w:rPr>
                <w:i/>
              </w:rPr>
            </w:pPr>
          </w:p>
        </w:tc>
      </w:tr>
      <w:tr w:rsidR="00D92C92" w:rsidRPr="00E50CAF" w:rsidTr="00D92C92">
        <w:tc>
          <w:tcPr>
            <w:tcW w:w="3227" w:type="dxa"/>
            <w:shd w:val="clear" w:color="auto" w:fill="auto"/>
          </w:tcPr>
          <w:p w:rsidR="00D92C92" w:rsidRPr="00E50CAF" w:rsidRDefault="00D92C92" w:rsidP="00D92C92">
            <w:pPr>
              <w:rPr>
                <w:i/>
              </w:rPr>
            </w:pPr>
            <w:proofErr w:type="spellStart"/>
            <w:r>
              <w:t>Fase</w:t>
            </w:r>
            <w:proofErr w:type="spellEnd"/>
            <w:r>
              <w:t xml:space="preserve"> 1</w:t>
            </w:r>
          </w:p>
        </w:tc>
        <w:tc>
          <w:tcPr>
            <w:tcW w:w="5985" w:type="dxa"/>
            <w:shd w:val="clear" w:color="auto" w:fill="auto"/>
          </w:tcPr>
          <w:p w:rsidR="00D92C92" w:rsidRPr="00E50CAF" w:rsidRDefault="00D92C92" w:rsidP="00D92C92">
            <w:pPr>
              <w:rPr>
                <w:i/>
              </w:rPr>
            </w:pPr>
          </w:p>
        </w:tc>
      </w:tr>
      <w:tr w:rsidR="00D92C92" w:rsidRPr="00E50CAF" w:rsidTr="00D92C92">
        <w:tc>
          <w:tcPr>
            <w:tcW w:w="3227" w:type="dxa"/>
            <w:shd w:val="clear" w:color="auto" w:fill="auto"/>
          </w:tcPr>
          <w:p w:rsidR="00D92C92" w:rsidRPr="00E50CAF" w:rsidRDefault="00D92C92" w:rsidP="00D92C92">
            <w:pPr>
              <w:rPr>
                <w:i/>
              </w:rPr>
            </w:pPr>
            <w:proofErr w:type="spellStart"/>
            <w:r>
              <w:t>Fase</w:t>
            </w:r>
            <w:proofErr w:type="spellEnd"/>
            <w:r>
              <w:t xml:space="preserve"> 2 </w:t>
            </w:r>
          </w:p>
        </w:tc>
        <w:tc>
          <w:tcPr>
            <w:tcW w:w="5985" w:type="dxa"/>
            <w:shd w:val="clear" w:color="auto" w:fill="auto"/>
          </w:tcPr>
          <w:p w:rsidR="00D92C92" w:rsidRPr="00E50CAF" w:rsidRDefault="00D92C92" w:rsidP="00D92C92">
            <w:pPr>
              <w:rPr>
                <w:i/>
              </w:rPr>
            </w:pPr>
          </w:p>
        </w:tc>
      </w:tr>
      <w:tr w:rsidR="00D92C92" w:rsidRPr="00E50CAF" w:rsidTr="00E20622">
        <w:trPr>
          <w:trHeight w:val="256"/>
        </w:trPr>
        <w:tc>
          <w:tcPr>
            <w:tcW w:w="3227" w:type="dxa"/>
            <w:shd w:val="clear" w:color="auto" w:fill="auto"/>
          </w:tcPr>
          <w:p w:rsidR="00D92C92" w:rsidRPr="00E50CAF" w:rsidRDefault="00D92C92" w:rsidP="00E20622">
            <w:pPr>
              <w:rPr>
                <w:i/>
              </w:rPr>
            </w:pPr>
            <w:proofErr w:type="spellStart"/>
            <w:r>
              <w:t>Fase</w:t>
            </w:r>
            <w:proofErr w:type="spellEnd"/>
            <w:r>
              <w:t xml:space="preserve"> 3</w:t>
            </w:r>
          </w:p>
        </w:tc>
        <w:tc>
          <w:tcPr>
            <w:tcW w:w="5985" w:type="dxa"/>
            <w:shd w:val="clear" w:color="auto" w:fill="auto"/>
          </w:tcPr>
          <w:p w:rsidR="00D92C92" w:rsidRPr="00E50CAF" w:rsidRDefault="00D92C92" w:rsidP="00E20622">
            <w:pPr>
              <w:rPr>
                <w:i/>
              </w:rPr>
            </w:pPr>
          </w:p>
        </w:tc>
      </w:tr>
      <w:tr w:rsidR="00D92C92" w:rsidRPr="006A7E3D" w:rsidTr="00E20622">
        <w:tc>
          <w:tcPr>
            <w:tcW w:w="3227" w:type="dxa"/>
            <w:shd w:val="clear" w:color="auto" w:fill="auto"/>
          </w:tcPr>
          <w:p w:rsidR="004A62E9" w:rsidRPr="00BC0AFC" w:rsidRDefault="00D92C92" w:rsidP="00A5110B">
            <w:pPr>
              <w:rPr>
                <w:lang w:val="nl-NL"/>
              </w:rPr>
            </w:pPr>
            <w:r w:rsidRPr="00422955">
              <w:rPr>
                <w:lang w:val="nl-NL"/>
              </w:rPr>
              <w:t xml:space="preserve">LSP akkoord? </w:t>
            </w:r>
            <w:r w:rsidR="00BC0AFC">
              <w:rPr>
                <w:lang w:val="nl-NL"/>
              </w:rPr>
              <w:t xml:space="preserve"> + </w:t>
            </w:r>
            <w:r w:rsidR="004A62E9" w:rsidRPr="004A62E9">
              <w:rPr>
                <w:lang w:val="nl-NL"/>
              </w:rPr>
              <w:t xml:space="preserve">Griepprik 2de ronde </w:t>
            </w:r>
          </w:p>
        </w:tc>
        <w:tc>
          <w:tcPr>
            <w:tcW w:w="5985" w:type="dxa"/>
            <w:shd w:val="clear" w:color="auto" w:fill="auto"/>
          </w:tcPr>
          <w:p w:rsidR="00D92C92" w:rsidRPr="004A62E9" w:rsidRDefault="00D92C92" w:rsidP="00E20622">
            <w:pPr>
              <w:rPr>
                <w:i/>
                <w:lang w:val="nl-NL"/>
              </w:rPr>
            </w:pPr>
          </w:p>
        </w:tc>
      </w:tr>
    </w:tbl>
    <w:p w:rsidR="00DB04FE" w:rsidRPr="004A62E9" w:rsidRDefault="00DB04FE" w:rsidP="00052215">
      <w:pPr>
        <w:spacing w:line="360" w:lineRule="auto"/>
        <w:jc w:val="both"/>
        <w:rPr>
          <w:rFonts w:cs="Tahoma"/>
          <w:b/>
          <w:bCs/>
          <w:i/>
          <w:sz w:val="16"/>
          <w:szCs w:val="16"/>
          <w:lang w:val="nl-NL"/>
        </w:rPr>
      </w:pPr>
    </w:p>
    <w:sectPr w:rsidR="00DB04FE" w:rsidRPr="004A62E9" w:rsidSect="006C6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D86" w:rsidRDefault="00077D86">
      <w:r>
        <w:separator/>
      </w:r>
    </w:p>
  </w:endnote>
  <w:endnote w:type="continuationSeparator" w:id="1">
    <w:p w:rsidR="00077D86" w:rsidRDefault="00077D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12" w:rsidRDefault="00B9451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23691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B94512" w:rsidRDefault="00B94512" w:rsidP="00B94512">
            <w:pPr>
              <w:pStyle w:val="Footer"/>
              <w:jc w:val="right"/>
            </w:pPr>
            <w:proofErr w:type="spellStart"/>
            <w:r>
              <w:t>HuisartsenpraktijkMeyra</w:t>
            </w:r>
            <w:proofErr w:type="spellEnd"/>
            <w:r>
              <w:tab/>
            </w:r>
            <w:r>
              <w:tab/>
            </w:r>
            <w:r w:rsidR="00210612">
              <w:fldChar w:fldCharType="begin"/>
            </w:r>
            <w:r>
              <w:rPr>
                <w:lang w:val="nl-NL"/>
              </w:rPr>
              <w:instrText xml:space="preserve"> TIME \@ "d-M-yyyy" </w:instrText>
            </w:r>
            <w:r w:rsidR="00210612">
              <w:fldChar w:fldCharType="separate"/>
            </w:r>
            <w:r w:rsidR="006A7E3D">
              <w:rPr>
                <w:noProof/>
                <w:lang w:val="nl-NL"/>
              </w:rPr>
              <w:t>6-12-2021</w:t>
            </w:r>
            <w:r w:rsidR="00210612">
              <w:fldChar w:fldCharType="end"/>
            </w:r>
            <w:r>
              <w:rPr>
                <w:lang w:val="nl-NL"/>
              </w:rPr>
              <w:t xml:space="preserve"> Pagina </w:t>
            </w:r>
            <w:r w:rsidR="00210612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10612">
              <w:rPr>
                <w:b/>
                <w:bCs/>
                <w:sz w:val="24"/>
                <w:szCs w:val="24"/>
              </w:rPr>
              <w:fldChar w:fldCharType="separate"/>
            </w:r>
            <w:r w:rsidR="006A7E3D">
              <w:rPr>
                <w:b/>
                <w:bCs/>
                <w:noProof/>
              </w:rPr>
              <w:t>1</w:t>
            </w:r>
            <w:r w:rsidR="00210612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nl-NL"/>
              </w:rPr>
              <w:t xml:space="preserve"> van </w:t>
            </w:r>
            <w:r w:rsidR="00210612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10612">
              <w:rPr>
                <w:b/>
                <w:bCs/>
                <w:sz w:val="24"/>
                <w:szCs w:val="24"/>
              </w:rPr>
              <w:fldChar w:fldCharType="separate"/>
            </w:r>
            <w:r w:rsidR="006A7E3D">
              <w:rPr>
                <w:b/>
                <w:bCs/>
                <w:noProof/>
              </w:rPr>
              <w:t>2</w:t>
            </w:r>
            <w:r w:rsidR="00210612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5964" w:rsidRDefault="0077596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12" w:rsidRDefault="00B945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D86" w:rsidRDefault="00077D86">
      <w:r>
        <w:separator/>
      </w:r>
    </w:p>
  </w:footnote>
  <w:footnote w:type="continuationSeparator" w:id="1">
    <w:p w:rsidR="00077D86" w:rsidRDefault="00077D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12" w:rsidRDefault="00B9451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12" w:rsidRDefault="00B9451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12" w:rsidRDefault="00B945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89A"/>
    <w:multiLevelType w:val="hybridMultilevel"/>
    <w:tmpl w:val="345ACF66"/>
    <w:lvl w:ilvl="0" w:tplc="5CAEE5D8">
      <w:numFmt w:val="bullet"/>
      <w:lvlText w:val=""/>
      <w:lvlJc w:val="left"/>
      <w:pPr>
        <w:ind w:left="720" w:hanging="360"/>
      </w:pPr>
      <w:rPr>
        <w:rFonts w:ascii="Symbol" w:eastAsiaTheme="minorEastAsia" w:hAnsi="Symbol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F51023"/>
    <w:multiLevelType w:val="hybridMultilevel"/>
    <w:tmpl w:val="780851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B53D4"/>
    <w:multiLevelType w:val="hybridMultilevel"/>
    <w:tmpl w:val="1BCEEFE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6579E2"/>
    <w:multiLevelType w:val="hybridMultilevel"/>
    <w:tmpl w:val="5A5AA724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FAB1C64"/>
    <w:multiLevelType w:val="hybridMultilevel"/>
    <w:tmpl w:val="D1985A14"/>
    <w:lvl w:ilvl="0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152699C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6CF5492A"/>
    <w:multiLevelType w:val="hybridMultilevel"/>
    <w:tmpl w:val="5B44A0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F845ED"/>
    <w:multiLevelType w:val="hybridMultilevel"/>
    <w:tmpl w:val="191A80A4"/>
    <w:lvl w:ilvl="0" w:tplc="423A3046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sz w:val="2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41518"/>
    <w:rsid w:val="00010E66"/>
    <w:rsid w:val="00051C3D"/>
    <w:rsid w:val="00052215"/>
    <w:rsid w:val="00077D86"/>
    <w:rsid w:val="00097DB6"/>
    <w:rsid w:val="000A1EBF"/>
    <w:rsid w:val="000B5DCE"/>
    <w:rsid w:val="000F7BAD"/>
    <w:rsid w:val="00140C30"/>
    <w:rsid w:val="0019527A"/>
    <w:rsid w:val="001B0538"/>
    <w:rsid w:val="00210612"/>
    <w:rsid w:val="002839E6"/>
    <w:rsid w:val="0028657F"/>
    <w:rsid w:val="0036219F"/>
    <w:rsid w:val="00393817"/>
    <w:rsid w:val="003F4960"/>
    <w:rsid w:val="00407164"/>
    <w:rsid w:val="00422955"/>
    <w:rsid w:val="004A2DFC"/>
    <w:rsid w:val="004A62E9"/>
    <w:rsid w:val="005010F7"/>
    <w:rsid w:val="00562473"/>
    <w:rsid w:val="005C18BB"/>
    <w:rsid w:val="00647D3F"/>
    <w:rsid w:val="006A1996"/>
    <w:rsid w:val="006A7E3D"/>
    <w:rsid w:val="006C6509"/>
    <w:rsid w:val="006E4F60"/>
    <w:rsid w:val="006F4636"/>
    <w:rsid w:val="00775964"/>
    <w:rsid w:val="007A6429"/>
    <w:rsid w:val="007F220A"/>
    <w:rsid w:val="008460E2"/>
    <w:rsid w:val="00850B9F"/>
    <w:rsid w:val="0085245F"/>
    <w:rsid w:val="008D5DE8"/>
    <w:rsid w:val="008E6533"/>
    <w:rsid w:val="008E73ED"/>
    <w:rsid w:val="00903321"/>
    <w:rsid w:val="00945253"/>
    <w:rsid w:val="00973C30"/>
    <w:rsid w:val="00993E0E"/>
    <w:rsid w:val="009B0A77"/>
    <w:rsid w:val="009C1123"/>
    <w:rsid w:val="009D1EDD"/>
    <w:rsid w:val="00A13C6B"/>
    <w:rsid w:val="00A5110B"/>
    <w:rsid w:val="00AD2545"/>
    <w:rsid w:val="00B423C9"/>
    <w:rsid w:val="00B559CF"/>
    <w:rsid w:val="00B56DF2"/>
    <w:rsid w:val="00B66960"/>
    <w:rsid w:val="00B743E9"/>
    <w:rsid w:val="00B93FEC"/>
    <w:rsid w:val="00B94512"/>
    <w:rsid w:val="00BA58EF"/>
    <w:rsid w:val="00BC0AFC"/>
    <w:rsid w:val="00BC4A27"/>
    <w:rsid w:val="00BE7B05"/>
    <w:rsid w:val="00C41518"/>
    <w:rsid w:val="00C5507D"/>
    <w:rsid w:val="00C67568"/>
    <w:rsid w:val="00CE31E1"/>
    <w:rsid w:val="00D126EA"/>
    <w:rsid w:val="00D31DA2"/>
    <w:rsid w:val="00D4170E"/>
    <w:rsid w:val="00D54AC4"/>
    <w:rsid w:val="00D92C92"/>
    <w:rsid w:val="00DB04FE"/>
    <w:rsid w:val="00DC1DBC"/>
    <w:rsid w:val="00DF5C43"/>
    <w:rsid w:val="00E17C07"/>
    <w:rsid w:val="00E2419E"/>
    <w:rsid w:val="00E50CAF"/>
    <w:rsid w:val="00EF2E6D"/>
    <w:rsid w:val="00F460F3"/>
    <w:rsid w:val="00FC4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DF2"/>
  </w:style>
  <w:style w:type="paragraph" w:styleId="Heading1">
    <w:name w:val="heading 1"/>
    <w:basedOn w:val="Normal"/>
    <w:next w:val="Normal"/>
    <w:link w:val="Heading1Char"/>
    <w:uiPriority w:val="9"/>
    <w:qFormat/>
    <w:rsid w:val="00B56DF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DF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DF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D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D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DF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DF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DF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DF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3EC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043EC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544D4"/>
  </w:style>
  <w:style w:type="paragraph" w:styleId="BalloonText">
    <w:name w:val="Balloon Text"/>
    <w:basedOn w:val="Normal"/>
    <w:semiHidden/>
    <w:rsid w:val="001D30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0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panystreet">
    <w:name w:val="companystreet"/>
    <w:rsid w:val="00E17C07"/>
  </w:style>
  <w:style w:type="character" w:customStyle="1" w:styleId="apple-converted-space">
    <w:name w:val="apple-converted-space"/>
    <w:rsid w:val="00E17C07"/>
  </w:style>
  <w:style w:type="character" w:customStyle="1" w:styleId="companycity">
    <w:name w:val="companycity"/>
    <w:rsid w:val="00E17C07"/>
  </w:style>
  <w:style w:type="character" w:customStyle="1" w:styleId="Heading1Char">
    <w:name w:val="Heading 1 Char"/>
    <w:basedOn w:val="DefaultParagraphFont"/>
    <w:link w:val="Heading1"/>
    <w:uiPriority w:val="9"/>
    <w:rsid w:val="00B56D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DF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DF2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DF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DF2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DF2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DF2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DF2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DF2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6DF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B56DF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DF2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DF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56DF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56DF2"/>
    <w:rPr>
      <w:b/>
      <w:bCs/>
    </w:rPr>
  </w:style>
  <w:style w:type="character" w:styleId="Emphasis">
    <w:name w:val="Emphasis"/>
    <w:basedOn w:val="DefaultParagraphFont"/>
    <w:uiPriority w:val="20"/>
    <w:qFormat/>
    <w:rsid w:val="00B56DF2"/>
    <w:rPr>
      <w:i/>
      <w:iCs/>
    </w:rPr>
  </w:style>
  <w:style w:type="paragraph" w:styleId="NoSpacing">
    <w:name w:val="No Spacing"/>
    <w:uiPriority w:val="1"/>
    <w:qFormat/>
    <w:rsid w:val="00B56D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7D3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6DF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DF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DF2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DF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56DF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56DF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56DF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56DF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56DF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6DF2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5507D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945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2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chrijvingen@huisartsenpraktijkmeyra.nl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ebruiker\Application%20Data\Microsoft\Sjablonen\inschrijfformulier%20nieuwe%20patienten-2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CEEED-DF74-4298-8AFF-C629AA9F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inschrijfformulier nieuwe patienten-2</Template>
  <TotalTime>7</TotalTime>
  <Pages>2</Pages>
  <Words>147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AANMELDINGSFORMULIER PATIËNTEN</vt:lpstr>
      <vt:lpstr>AANMELDINGSFORMULIER PATIËNTEN</vt:lpstr>
    </vt:vector>
  </TitlesOfParts>
  <Company>Houten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AANMELDINGSFORMULIER PATIËNTEN</dc:title>
  <dc:creator>Thuis PC</dc:creator>
  <cp:lastModifiedBy>Gebruiker</cp:lastModifiedBy>
  <cp:revision>6</cp:revision>
  <cp:lastPrinted>2021-12-06T15:32:00Z</cp:lastPrinted>
  <dcterms:created xsi:type="dcterms:W3CDTF">2020-01-17T14:38:00Z</dcterms:created>
  <dcterms:modified xsi:type="dcterms:W3CDTF">2021-12-06T15:33:00Z</dcterms:modified>
</cp:coreProperties>
</file>